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0F44F91A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9B15EF1" w14:textId="73A3CA25" w:rsidR="003D1B71" w:rsidRDefault="00F069EE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8EE0E7" wp14:editId="01EF099F">
                  <wp:simplePos x="0" y="0"/>
                  <wp:positionH relativeFrom="column">
                    <wp:posOffset>84095</wp:posOffset>
                  </wp:positionH>
                  <wp:positionV relativeFrom="paragraph">
                    <wp:posOffset>296114</wp:posOffset>
                  </wp:positionV>
                  <wp:extent cx="1897380" cy="2164080"/>
                  <wp:effectExtent l="0" t="0" r="7620" b="7620"/>
                  <wp:wrapTight wrapText="bothSides">
                    <wp:wrapPolygon edited="0">
                      <wp:start x="0" y="0"/>
                      <wp:lineTo x="0" y="21486"/>
                      <wp:lineTo x="21470" y="21486"/>
                      <wp:lineTo x="21470" y="0"/>
                      <wp:lineTo x="0" y="0"/>
                    </wp:wrapPolygon>
                  </wp:wrapTight>
                  <wp:docPr id="7225294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529487" name="Picture 7225294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1B71">
              <w:rPr>
                <w:noProof/>
              </w:rPr>
              <mc:AlternateContent>
                <mc:Choice Requires="wps">
                  <w:drawing>
                    <wp:inline distT="0" distB="0" distL="0" distR="0" wp14:anchorId="15170B1E" wp14:editId="301231AD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B87039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  <w:p w14:paraId="766F9711" w14:textId="77777777" w:rsidR="00F069EE" w:rsidRDefault="00F069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170B1E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BVh4RJ2gAAAAUBAAAPAAAAZHJz&#10;L2Rvd25yZXYueG1sTI9PS8NAEMXvgt9hGcGLtJvWfyVmU7TFmxSsBa/T3TGJzc7G7LaN395RBL0M&#10;b3jDe78p5oNv1YH62AQ2MBlnoIhtcA1XBjYvj6MZqJiQHbaBycAnRZiXpycF5i4c+ZkO61QpCeGY&#10;o4E6pS7XOtqaPMZx6IjFewu9xyRrX2nX41HCfaunWXajPTYsDTV2tKjJ7tZ7b+DWLi9p9bB6JWeX&#10;VxfvTx/NboHGnJ8N93egEg3p7xi+8QUdSmHahj27qFoD8kj6meJNZ9cTUNtfoctC/6c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" stroked="f" strokeweight="1pt">
                      <v:fill r:id="rId12" o:title="woman's headshot" recolor="t" rotate="t" type="frame"/>
                      <v:stroke joinstyle="miter"/>
                      <v:textbox>
                        <w:txbxContent>
                          <w:p w14:paraId="7AB87039" w14:textId="77777777" w:rsidR="00DC3F0A" w:rsidRDefault="00DC3F0A" w:rsidP="00DC3F0A">
                            <w:pPr>
                              <w:jc w:val="center"/>
                            </w:pPr>
                          </w:p>
                          <w:p w14:paraId="766F9711" w14:textId="77777777" w:rsidR="00F069EE" w:rsidRDefault="00F069EE"/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4940C75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EAEB439" w14:textId="75EC2929" w:rsidR="003D1B71" w:rsidRPr="00310F17" w:rsidRDefault="00F069EE" w:rsidP="00310F17">
            <w:pPr>
              <w:pStyle w:val="Title"/>
            </w:pPr>
            <w:r>
              <w:t>NANDKISHOR</w:t>
            </w:r>
            <w:r w:rsidR="003D1B71" w:rsidRPr="00310F17">
              <w:br/>
            </w:r>
            <w:r>
              <w:t>ADIWASI</w:t>
            </w:r>
          </w:p>
        </w:tc>
      </w:tr>
      <w:tr w:rsidR="003D1B71" w14:paraId="792B82E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41520CD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99847D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BBBC00B9C93D42DD940D70F025E71AA2"/>
              </w:placeholder>
              <w:temporary/>
              <w:showingPlcHdr/>
              <w15:appearance w15:val="hidden"/>
            </w:sdtPr>
            <w:sdtContent>
              <w:p w14:paraId="0207F39F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0619D44F" w14:textId="0CB24071" w:rsidR="003D1B71" w:rsidRPr="00740017" w:rsidRDefault="00F069EE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  <w:p w14:paraId="27F2A15C" w14:textId="198B95A1" w:rsidR="003D1B71" w:rsidRPr="00740017" w:rsidRDefault="003D1B71" w:rsidP="00AC6C7E">
            <w:pPr>
              <w:pStyle w:val="Experience"/>
              <w:rPr>
                <w:rFonts w:ascii="Calibri" w:hAnsi="Calibri" w:cs="Calibri"/>
              </w:rPr>
            </w:pPr>
            <w:r w:rsidRPr="00740017">
              <w:rPr>
                <w:rFonts w:ascii="Calibri" w:hAnsi="Calibri" w:cs="Calibri"/>
              </w:rPr>
              <w:t xml:space="preserve">  </w:t>
            </w:r>
          </w:p>
          <w:p w14:paraId="04AC678B" w14:textId="1E679FC1" w:rsidR="003D1B71" w:rsidRPr="00740017" w:rsidRDefault="003D1B71" w:rsidP="00F069EE">
            <w:pPr>
              <w:pStyle w:val="Dates"/>
              <w:rPr>
                <w:rFonts w:ascii="Calibri" w:hAnsi="Calibri" w:cs="Calibri"/>
              </w:rPr>
            </w:pPr>
            <w:r w:rsidRPr="00740017">
              <w:rPr>
                <w:rFonts w:ascii="Calibri" w:hAnsi="Calibri" w:cs="Calibri"/>
              </w:rPr>
              <w:t xml:space="preserve">   </w:t>
            </w:r>
          </w:p>
          <w:p w14:paraId="650CE991" w14:textId="5A35C109" w:rsidR="003D1B71" w:rsidRPr="00740017" w:rsidRDefault="003D1B71" w:rsidP="00AC6C7E">
            <w:pPr>
              <w:pStyle w:val="Dates"/>
              <w:rPr>
                <w:rFonts w:ascii="Calibri" w:hAnsi="Calibri" w:cs="Calibri"/>
              </w:rPr>
            </w:pPr>
          </w:p>
          <w:p w14:paraId="3B694C5C" w14:textId="39C46ACB" w:rsidR="003D1B71" w:rsidRPr="00740017" w:rsidRDefault="003D1B71" w:rsidP="00AC6C7E">
            <w:pPr>
              <w:pStyle w:val="Experience"/>
              <w:rPr>
                <w:rFonts w:ascii="Calibri" w:hAnsi="Calibri" w:cs="Calibri"/>
              </w:rPr>
            </w:pPr>
            <w:r w:rsidRPr="00740017">
              <w:rPr>
                <w:rFonts w:ascii="Calibri" w:hAnsi="Calibri" w:cs="Calibri"/>
              </w:rPr>
              <w:t xml:space="preserve"> </w:t>
            </w:r>
          </w:p>
          <w:p w14:paraId="51A33E23" w14:textId="6E4C7796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C76270C2BB94CE992C1BF2DC0B96B14"/>
              </w:placeholder>
              <w:temporary/>
              <w:showingPlcHdr/>
              <w15:appearance w15:val="hidden"/>
            </w:sdtPr>
            <w:sdtContent>
              <w:p w14:paraId="7E93A0F3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00927B20" w14:textId="2CA21729" w:rsidR="003D1B71" w:rsidRPr="00740017" w:rsidRDefault="00F069EE" w:rsidP="00353B60">
            <w:pPr>
              <w:pStyle w:val="SchoolName"/>
            </w:pPr>
            <w:r>
              <w:t>GOVT.MODEL SCHOOL PICHHORE</w:t>
            </w:r>
            <w:r w:rsidR="003D1B71" w:rsidRPr="00740017">
              <w:t xml:space="preserve">, </w:t>
            </w:r>
            <w:r>
              <w:t>DIST SHIVPUREI (M.P)</w:t>
            </w:r>
          </w:p>
          <w:p w14:paraId="0E8A1D05" w14:textId="0F6024C7" w:rsidR="003D1B71" w:rsidRPr="00740017" w:rsidRDefault="00F069EE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  <w:r w:rsidRPr="00F069EE">
              <w:rPr>
                <w:rFonts w:ascii="Calibri" w:hAnsi="Calibri" w:cs="Calibri"/>
                <w:vertAlign w:val="superscript"/>
              </w:rPr>
              <w:t>th</w:t>
            </w:r>
            <w:r>
              <w:rPr>
                <w:rFonts w:ascii="Calibri" w:hAnsi="Calibri" w:cs="Calibri"/>
              </w:rPr>
              <w:t xml:space="preserve"> / 12</w:t>
            </w:r>
            <w:r w:rsidRPr="00F069EE">
              <w:rPr>
                <w:rFonts w:ascii="Calibri" w:hAnsi="Calibri" w:cs="Calibri"/>
                <w:vertAlign w:val="superscript"/>
              </w:rPr>
              <w:t>th</w:t>
            </w:r>
            <w:r>
              <w:rPr>
                <w:rFonts w:ascii="Calibri" w:hAnsi="Calibri" w:cs="Calibri"/>
              </w:rPr>
              <w:t xml:space="preserve"> /B.sc(Mathe) and computer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A3C8E01135714593A21EF01C12801A37"/>
              </w:placeholder>
              <w:temporary/>
              <w:showingPlcHdr/>
              <w15:appearance w15:val="hidden"/>
            </w:sdtPr>
            <w:sdtContent>
              <w:p w14:paraId="63880A9A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14:paraId="750BADB7" w14:textId="798AD4F7" w:rsidR="003D1B71" w:rsidRPr="00740017" w:rsidRDefault="00F069EE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4FBF8C9473A64C89BFABB1F7F49D538F"/>
              </w:placeholder>
              <w:temporary/>
              <w:showingPlcHdr/>
              <w15:appearance w15:val="hidden"/>
            </w:sdtPr>
            <w:sdtContent>
              <w:p w14:paraId="5C144010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14:paraId="0FEA85F3" w14:textId="07F3E40E" w:rsidR="003D1B71" w:rsidRPr="00740017" w:rsidRDefault="00F069EE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E8A7C075A95E4012A96C0163CFA3E1C8"/>
              </w:placeholder>
              <w:temporary/>
              <w:showingPlcHdr/>
              <w15:appearance w15:val="hidden"/>
            </w:sdtPr>
            <w:sdtContent>
              <w:p w14:paraId="3321707A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273AEFEDACE84543B02CAAD4E65A4A4A"/>
              </w:placeholder>
              <w:temporary/>
              <w:showingPlcHdr/>
              <w15:appearance w15:val="hidden"/>
            </w:sdtPr>
            <w:sdtContent>
              <w:p w14:paraId="24E4D0D0" w14:textId="77777777" w:rsidR="003D1B71" w:rsidRPr="0056708E" w:rsidRDefault="003D1B71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14:paraId="6810ABAB" w14:textId="77777777" w:rsidTr="003D1B71">
        <w:trPr>
          <w:trHeight w:val="1164"/>
        </w:trPr>
        <w:tc>
          <w:tcPr>
            <w:tcW w:w="720" w:type="dxa"/>
          </w:tcPr>
          <w:p w14:paraId="15496209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B42BAD4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0A061C6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77C568A" w14:textId="77777777" w:rsidR="003D1B71" w:rsidRPr="00590471" w:rsidRDefault="003D1B71" w:rsidP="00222466"/>
        </w:tc>
      </w:tr>
      <w:tr w:rsidR="003D1B71" w14:paraId="036A29D4" w14:textId="77777777" w:rsidTr="003D1B71">
        <w:trPr>
          <w:trHeight w:val="543"/>
        </w:trPr>
        <w:tc>
          <w:tcPr>
            <w:tcW w:w="720" w:type="dxa"/>
          </w:tcPr>
          <w:p w14:paraId="6296C08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C64A2C1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088108" wp14:editId="724AD8CF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084D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BC4AA4B" w14:textId="37690476" w:rsidR="003D1B71" w:rsidRPr="00380FD1" w:rsidRDefault="00F069EE" w:rsidP="00380FD1">
            <w:pPr>
              <w:pStyle w:val="Information"/>
            </w:pPr>
            <w:r>
              <w:t>UDAYPURA , PICHHORE , PICHHORE SHIVPURI MADHYA PRADESH - 473995</w:t>
            </w:r>
          </w:p>
          <w:p w14:paraId="52C5D377" w14:textId="41ED43D3" w:rsidR="003D1B71" w:rsidRPr="00380FD1" w:rsidRDefault="00F069EE" w:rsidP="00380FD1">
            <w:pPr>
              <w:pStyle w:val="Information"/>
            </w:pPr>
            <w:r>
              <w:t>SHIVPURI (M.P)</w:t>
            </w:r>
          </w:p>
        </w:tc>
        <w:tc>
          <w:tcPr>
            <w:tcW w:w="423" w:type="dxa"/>
            <w:vMerge/>
          </w:tcPr>
          <w:p w14:paraId="0A4E5C5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B3A3758" w14:textId="77777777" w:rsidR="003D1B71" w:rsidRDefault="003D1B71" w:rsidP="005801E5">
            <w:pPr>
              <w:pStyle w:val="Heading1"/>
            </w:pPr>
          </w:p>
        </w:tc>
      </w:tr>
      <w:tr w:rsidR="003D1B71" w14:paraId="71B25FCA" w14:textId="77777777" w:rsidTr="003D1B71">
        <w:trPr>
          <w:trHeight w:val="183"/>
        </w:trPr>
        <w:tc>
          <w:tcPr>
            <w:tcW w:w="720" w:type="dxa"/>
          </w:tcPr>
          <w:p w14:paraId="1AD34B10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6F35C43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12739B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8DD6D2E" w14:textId="77777777" w:rsidR="003D1B71" w:rsidRDefault="003D1B71" w:rsidP="005801E5">
            <w:pPr>
              <w:pStyle w:val="Heading1"/>
            </w:pPr>
          </w:p>
        </w:tc>
      </w:tr>
      <w:tr w:rsidR="003D1B71" w14:paraId="688BB601" w14:textId="77777777" w:rsidTr="003D1B71">
        <w:trPr>
          <w:trHeight w:val="624"/>
        </w:trPr>
        <w:tc>
          <w:tcPr>
            <w:tcW w:w="720" w:type="dxa"/>
          </w:tcPr>
          <w:p w14:paraId="6311BFA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AF2E38E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6C7349" wp14:editId="278F9B8D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CF5B9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3108FA9" w14:textId="71E80773" w:rsidR="003D1B71" w:rsidRPr="00380FD1" w:rsidRDefault="00F069EE" w:rsidP="00380FD1">
            <w:pPr>
              <w:pStyle w:val="Information"/>
            </w:pPr>
            <w:r>
              <w:t>8959585206</w:t>
            </w:r>
          </w:p>
        </w:tc>
        <w:tc>
          <w:tcPr>
            <w:tcW w:w="423" w:type="dxa"/>
            <w:vMerge/>
          </w:tcPr>
          <w:p w14:paraId="7D640E6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2894E41" w14:textId="77777777" w:rsidR="003D1B71" w:rsidRDefault="003D1B71" w:rsidP="005801E5">
            <w:pPr>
              <w:pStyle w:val="Heading1"/>
            </w:pPr>
          </w:p>
        </w:tc>
      </w:tr>
      <w:tr w:rsidR="003D1B71" w14:paraId="6F0AC0E0" w14:textId="77777777" w:rsidTr="003D1B71">
        <w:trPr>
          <w:trHeight w:val="183"/>
        </w:trPr>
        <w:tc>
          <w:tcPr>
            <w:tcW w:w="720" w:type="dxa"/>
          </w:tcPr>
          <w:p w14:paraId="52D22C8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402A0DD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3E2211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51D45C8" w14:textId="77777777" w:rsidR="003D1B71" w:rsidRDefault="003D1B71" w:rsidP="005801E5">
            <w:pPr>
              <w:pStyle w:val="Heading1"/>
            </w:pPr>
          </w:p>
        </w:tc>
      </w:tr>
      <w:tr w:rsidR="003D1B71" w14:paraId="2242A84A" w14:textId="77777777" w:rsidTr="003D1B71">
        <w:trPr>
          <w:trHeight w:val="633"/>
        </w:trPr>
        <w:tc>
          <w:tcPr>
            <w:tcW w:w="720" w:type="dxa"/>
          </w:tcPr>
          <w:p w14:paraId="0A964C90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303D51A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4F3681" wp14:editId="38EADB3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DC48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5132768" w14:textId="48618CFF" w:rsidR="003D1B71" w:rsidRPr="00380FD1" w:rsidRDefault="00F069EE" w:rsidP="00380FD1">
            <w:pPr>
              <w:pStyle w:val="Information"/>
            </w:pPr>
            <w:r>
              <w:t>Adiwasinandkishor590@gmail.com</w:t>
            </w:r>
          </w:p>
        </w:tc>
        <w:tc>
          <w:tcPr>
            <w:tcW w:w="423" w:type="dxa"/>
            <w:vMerge/>
          </w:tcPr>
          <w:p w14:paraId="4ADB75E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04716CD" w14:textId="77777777" w:rsidR="003D1B71" w:rsidRDefault="003D1B71" w:rsidP="005801E5">
            <w:pPr>
              <w:pStyle w:val="Heading1"/>
            </w:pPr>
          </w:p>
        </w:tc>
      </w:tr>
      <w:tr w:rsidR="003D1B71" w14:paraId="4B733AE4" w14:textId="77777777" w:rsidTr="003D1B71">
        <w:trPr>
          <w:trHeight w:val="174"/>
        </w:trPr>
        <w:tc>
          <w:tcPr>
            <w:tcW w:w="720" w:type="dxa"/>
          </w:tcPr>
          <w:p w14:paraId="723EF55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45748B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38CCE1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BCC6608" w14:textId="77777777" w:rsidR="003D1B71" w:rsidRDefault="003D1B71" w:rsidP="005801E5">
            <w:pPr>
              <w:pStyle w:val="Heading1"/>
            </w:pPr>
          </w:p>
        </w:tc>
      </w:tr>
      <w:tr w:rsidR="003D1B71" w14:paraId="6ACCD728" w14:textId="77777777" w:rsidTr="003D1B71">
        <w:trPr>
          <w:trHeight w:val="633"/>
        </w:trPr>
        <w:tc>
          <w:tcPr>
            <w:tcW w:w="720" w:type="dxa"/>
          </w:tcPr>
          <w:p w14:paraId="1EA70B9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97402F0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E98DFA" wp14:editId="2EF868FE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38158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2A16051" w14:textId="0EC60B09" w:rsidR="003D1B71" w:rsidRPr="00380FD1" w:rsidRDefault="00F069EE" w:rsidP="00380FD1">
            <w:pPr>
              <w:pStyle w:val="Information"/>
            </w:pPr>
            <w:r>
              <w:t>8959585206</w:t>
            </w:r>
          </w:p>
        </w:tc>
        <w:tc>
          <w:tcPr>
            <w:tcW w:w="423" w:type="dxa"/>
            <w:vMerge/>
          </w:tcPr>
          <w:p w14:paraId="43F8E6EE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EC01AB1" w14:textId="77777777" w:rsidR="003D1B71" w:rsidRDefault="003D1B71" w:rsidP="005801E5">
            <w:pPr>
              <w:pStyle w:val="Heading1"/>
            </w:pPr>
          </w:p>
        </w:tc>
      </w:tr>
      <w:tr w:rsidR="003D1B71" w14:paraId="15D4C345" w14:textId="77777777" w:rsidTr="003D1B71">
        <w:trPr>
          <w:trHeight w:val="2448"/>
        </w:trPr>
        <w:tc>
          <w:tcPr>
            <w:tcW w:w="720" w:type="dxa"/>
          </w:tcPr>
          <w:p w14:paraId="4F67181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113D5E4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10153C3" w14:textId="77777777" w:rsidR="003D1B71" w:rsidRDefault="003D1B71" w:rsidP="00222466"/>
        </w:tc>
        <w:tc>
          <w:tcPr>
            <w:tcW w:w="6607" w:type="dxa"/>
            <w:vMerge/>
          </w:tcPr>
          <w:p w14:paraId="1AF721B4" w14:textId="77777777" w:rsidR="003D1B71" w:rsidRDefault="003D1B71" w:rsidP="00222466"/>
        </w:tc>
      </w:tr>
    </w:tbl>
    <w:p w14:paraId="1E53EF7B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A9659" w14:textId="77777777" w:rsidR="007F3985" w:rsidRDefault="007F3985" w:rsidP="00590471">
      <w:r>
        <w:separator/>
      </w:r>
    </w:p>
  </w:endnote>
  <w:endnote w:type="continuationSeparator" w:id="0">
    <w:p w14:paraId="5192AE24" w14:textId="77777777" w:rsidR="007F3985" w:rsidRDefault="007F398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5B430" w14:textId="77777777" w:rsidR="007F3985" w:rsidRDefault="007F3985" w:rsidP="00590471">
      <w:r>
        <w:separator/>
      </w:r>
    </w:p>
  </w:footnote>
  <w:footnote w:type="continuationSeparator" w:id="0">
    <w:p w14:paraId="45F53B97" w14:textId="77777777" w:rsidR="007F3985" w:rsidRDefault="007F398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A4FD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E5561A6" wp14:editId="3C8FFBB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B852EB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209354">
    <w:abstractNumId w:val="1"/>
  </w:num>
  <w:num w:numId="2" w16cid:durableId="133527171">
    <w:abstractNumId w:val="2"/>
  </w:num>
  <w:num w:numId="3" w16cid:durableId="2015841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EE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3985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069EE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33B35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B\AppData\Local\Microsoft\Office\16.0\DTS\en-IN%7b2A5889C6-FEC4-44C3-8712-F4385C4C509B%7d\%7bD60FD488-2A30-4EF2-89DE-F4253764B1F2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BBC00B9C93D42DD940D70F025E7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D0ABB-922A-4DC0-A050-2D99018E509B}"/>
      </w:docPartPr>
      <w:docPartBody>
        <w:p w:rsidR="00000000" w:rsidRDefault="00000000">
          <w:pPr>
            <w:pStyle w:val="BBBC00B9C93D42DD940D70F025E71AA2"/>
          </w:pPr>
          <w:r w:rsidRPr="00AC6C7E">
            <w:t>Experience</w:t>
          </w:r>
        </w:p>
      </w:docPartBody>
    </w:docPart>
    <w:docPart>
      <w:docPartPr>
        <w:name w:val="FC76270C2BB94CE992C1BF2DC0B9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20ECF-4FED-4AF2-A4C0-CCAFE728E9FC}"/>
      </w:docPartPr>
      <w:docPartBody>
        <w:p w:rsidR="00000000" w:rsidRDefault="00000000">
          <w:pPr>
            <w:pStyle w:val="FC76270C2BB94CE992C1BF2DC0B96B14"/>
          </w:pPr>
          <w:r w:rsidRPr="00AC6C7E">
            <w:t>Education</w:t>
          </w:r>
        </w:p>
      </w:docPartBody>
    </w:docPart>
    <w:docPart>
      <w:docPartPr>
        <w:name w:val="A3C8E01135714593A21EF01C12801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9A09A-44A7-4F6C-B567-7BF6852B766C}"/>
      </w:docPartPr>
      <w:docPartBody>
        <w:p w:rsidR="00000000" w:rsidRDefault="00000000">
          <w:pPr>
            <w:pStyle w:val="A3C8E01135714593A21EF01C12801A37"/>
          </w:pPr>
          <w:r w:rsidRPr="00AC6C7E">
            <w:t>Communication</w:t>
          </w:r>
        </w:p>
      </w:docPartBody>
    </w:docPart>
    <w:docPart>
      <w:docPartPr>
        <w:name w:val="4FBF8C9473A64C89BFABB1F7F49D5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CEBEB-D770-4AEA-9256-4EBB52B486D8}"/>
      </w:docPartPr>
      <w:docPartBody>
        <w:p w:rsidR="00000000" w:rsidRDefault="00000000">
          <w:pPr>
            <w:pStyle w:val="4FBF8C9473A64C89BFABB1F7F49D538F"/>
          </w:pPr>
          <w:r w:rsidRPr="00AC6C7E">
            <w:t>Leadership</w:t>
          </w:r>
        </w:p>
      </w:docPartBody>
    </w:docPart>
    <w:docPart>
      <w:docPartPr>
        <w:name w:val="E8A7C075A95E4012A96C0163CFA3E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EB573-CD8F-48A4-9BC0-A0CE88003C4C}"/>
      </w:docPartPr>
      <w:docPartBody>
        <w:p w:rsidR="00000000" w:rsidRDefault="00000000">
          <w:pPr>
            <w:pStyle w:val="E8A7C075A95E4012A96C0163CFA3E1C8"/>
          </w:pPr>
          <w:r w:rsidRPr="00AC6C7E">
            <w:t>References</w:t>
          </w:r>
        </w:p>
      </w:docPartBody>
    </w:docPart>
    <w:docPart>
      <w:docPartPr>
        <w:name w:val="273AEFEDACE84543B02CAAD4E65A4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8F1A0-4DAE-46C9-938A-A42F6F3766E8}"/>
      </w:docPartPr>
      <w:docPartBody>
        <w:p w:rsidR="00000000" w:rsidRDefault="00000000">
          <w:pPr>
            <w:pStyle w:val="273AEFEDACE84543B02CAAD4E65A4A4A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07D"/>
    <w:rsid w:val="00C1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lang w:val="en-IN" w:eastAsia="en-IN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3D216FCE34648A6A28B5D4178DABD75">
    <w:name w:val="23D216FCE34648A6A28B5D4178DABD75"/>
  </w:style>
  <w:style w:type="paragraph" w:customStyle="1" w:styleId="A0DBE4951D61457CBFD1DB2A9EA028C6">
    <w:name w:val="A0DBE4951D61457CBFD1DB2A9EA028C6"/>
  </w:style>
  <w:style w:type="paragraph" w:customStyle="1" w:styleId="BBBC00B9C93D42DD940D70F025E71AA2">
    <w:name w:val="BBBC00B9C93D42DD940D70F025E71AA2"/>
  </w:style>
  <w:style w:type="paragraph" w:customStyle="1" w:styleId="B95A992F5EB541CA937FD564A118ADE8">
    <w:name w:val="B95A992F5EB541CA937FD564A118ADE8"/>
  </w:style>
  <w:style w:type="paragraph" w:customStyle="1" w:styleId="C5B02350562C4141983ECA041636D08B">
    <w:name w:val="C5B02350562C4141983ECA041636D08B"/>
  </w:style>
  <w:style w:type="paragraph" w:customStyle="1" w:styleId="C7BC97BD431E4355A5D33EE9AA3623E4">
    <w:name w:val="C7BC97BD431E4355A5D33EE9AA3623E4"/>
  </w:style>
  <w:style w:type="paragraph" w:customStyle="1" w:styleId="2F0C802CEECC4241B7E20D1DAE3F1D6C">
    <w:name w:val="2F0C802CEECC4241B7E20D1DAE3F1D6C"/>
  </w:style>
  <w:style w:type="paragraph" w:customStyle="1" w:styleId="76D89D2459D349EFA65A2B8D2553D99E">
    <w:name w:val="76D89D2459D349EFA65A2B8D2553D99E"/>
  </w:style>
  <w:style w:type="paragraph" w:customStyle="1" w:styleId="864DACF5E7934DA09866F5BABF8A43D1">
    <w:name w:val="864DACF5E7934DA09866F5BABF8A43D1"/>
  </w:style>
  <w:style w:type="paragraph" w:customStyle="1" w:styleId="22E84B8E47DF44BF8366DDC227A5690C">
    <w:name w:val="22E84B8E47DF44BF8366DDC227A5690C"/>
  </w:style>
  <w:style w:type="paragraph" w:customStyle="1" w:styleId="A3EA1C95067C4095B001256A79C96C06">
    <w:name w:val="A3EA1C95067C4095B001256A79C96C06"/>
  </w:style>
  <w:style w:type="paragraph" w:customStyle="1" w:styleId="9414723397974B27B12D5FAEBA00C5E9">
    <w:name w:val="9414723397974B27B12D5FAEBA00C5E9"/>
  </w:style>
  <w:style w:type="paragraph" w:customStyle="1" w:styleId="596DA5CD8F4D404BA5E0AF7E69BBFF2F">
    <w:name w:val="596DA5CD8F4D404BA5E0AF7E69BBFF2F"/>
  </w:style>
  <w:style w:type="paragraph" w:customStyle="1" w:styleId="43A462BE387949F4BF5F8AADDE20A142">
    <w:name w:val="43A462BE387949F4BF5F8AADDE20A142"/>
  </w:style>
  <w:style w:type="paragraph" w:customStyle="1" w:styleId="2935B195216D49709D736A09DD5CA34D">
    <w:name w:val="2935B195216D49709D736A09DD5CA34D"/>
  </w:style>
  <w:style w:type="paragraph" w:customStyle="1" w:styleId="60A86E57FC5E49C491D3E0E989C4997F">
    <w:name w:val="60A86E57FC5E49C491D3E0E989C4997F"/>
  </w:style>
  <w:style w:type="paragraph" w:customStyle="1" w:styleId="7081160104744F0CACBDF5F1ECF37FC8">
    <w:name w:val="7081160104744F0CACBDF5F1ECF37FC8"/>
  </w:style>
  <w:style w:type="paragraph" w:customStyle="1" w:styleId="0F8A572B25C74BC48C4337174C1DB98D">
    <w:name w:val="0F8A572B25C74BC48C4337174C1DB98D"/>
  </w:style>
  <w:style w:type="paragraph" w:customStyle="1" w:styleId="29F427D539E94A5293B972C5CB79B78D">
    <w:name w:val="29F427D539E94A5293B972C5CB79B78D"/>
  </w:style>
  <w:style w:type="paragraph" w:customStyle="1" w:styleId="FC76270C2BB94CE992C1BF2DC0B96B14">
    <w:name w:val="FC76270C2BB94CE992C1BF2DC0B96B14"/>
  </w:style>
  <w:style w:type="paragraph" w:customStyle="1" w:styleId="628B4BF84C454AC3BA899446978BE1B0">
    <w:name w:val="628B4BF84C454AC3BA899446978BE1B0"/>
  </w:style>
  <w:style w:type="paragraph" w:customStyle="1" w:styleId="9C712C22A0574DECB52C1F36E8140058">
    <w:name w:val="9C712C22A0574DECB52C1F36E8140058"/>
  </w:style>
  <w:style w:type="paragraph" w:customStyle="1" w:styleId="6CFF9AB8DB3B4211B3FC22599DBF05D0">
    <w:name w:val="6CFF9AB8DB3B4211B3FC22599DBF05D0"/>
  </w:style>
  <w:style w:type="paragraph" w:customStyle="1" w:styleId="A3C8E01135714593A21EF01C12801A37">
    <w:name w:val="A3C8E01135714593A21EF01C12801A37"/>
  </w:style>
  <w:style w:type="paragraph" w:customStyle="1" w:styleId="7CB5E242FB4447CCBFA608CA52E93F2B">
    <w:name w:val="7CB5E242FB4447CCBFA608CA52E93F2B"/>
  </w:style>
  <w:style w:type="paragraph" w:customStyle="1" w:styleId="4FBF8C9473A64C89BFABB1F7F49D538F">
    <w:name w:val="4FBF8C9473A64C89BFABB1F7F49D538F"/>
  </w:style>
  <w:style w:type="paragraph" w:customStyle="1" w:styleId="628088B048404A4C8583A3BC621236D4">
    <w:name w:val="628088B048404A4C8583A3BC621236D4"/>
  </w:style>
  <w:style w:type="paragraph" w:customStyle="1" w:styleId="E8A7C075A95E4012A96C0163CFA3E1C8">
    <w:name w:val="E8A7C075A95E4012A96C0163CFA3E1C8"/>
  </w:style>
  <w:style w:type="paragraph" w:customStyle="1" w:styleId="273AEFEDACE84543B02CAAD4E65A4A4A">
    <w:name w:val="273AEFEDACE84543B02CAAD4E65A4A4A"/>
  </w:style>
  <w:style w:type="paragraph" w:customStyle="1" w:styleId="33CEE0435CA5481A93226CA2416ED5A7">
    <w:name w:val="33CEE0435CA5481A93226CA2416ED5A7"/>
  </w:style>
  <w:style w:type="paragraph" w:customStyle="1" w:styleId="DD6A5901A89944B4BECD89CC1319DEE0">
    <w:name w:val="DD6A5901A89944B4BECD89CC1319DEE0"/>
  </w:style>
  <w:style w:type="paragraph" w:customStyle="1" w:styleId="C188EC9734FE4F0A967D420055620FCF">
    <w:name w:val="C188EC9734FE4F0A967D420055620FCF"/>
  </w:style>
  <w:style w:type="paragraph" w:customStyle="1" w:styleId="788862606B8141BE9CCE5F626AB0E58E">
    <w:name w:val="788862606B8141BE9CCE5F626AB0E58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DF390D4AE04414A91D8E96E86C5399E">
    <w:name w:val="8DF390D4AE04414A91D8E96E86C539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{D60FD488-2A30-4EF2-89DE-F4253764B1F2}tf78128832_win32</Template>
  <TotalTime>0</TotalTime>
  <Pages>2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2023-07-10T04:24:00Z</dcterms:created>
  <dcterms:modified xsi:type="dcterms:W3CDTF">2023-07-10T04:40:00Z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